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Pr="000221EB" w:rsidRDefault="007D6117" w:rsidP="000221EB">
      <w:pPr>
        <w:pStyle w:val="5"/>
        <w:ind w:left="0"/>
        <w:jc w:val="right"/>
        <w:rPr>
          <w:b w:val="0"/>
          <w:sz w:val="28"/>
          <w:szCs w:val="28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 wp14:anchorId="026AAE59" wp14:editId="51AF3D2F">
            <wp:simplePos x="0" y="0"/>
            <wp:positionH relativeFrom="column">
              <wp:posOffset>2758440</wp:posOffset>
            </wp:positionH>
            <wp:positionV relativeFrom="paragraph">
              <wp:posOffset>309880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Pr="00657248" w:rsidRDefault="00F944B5" w:rsidP="00657248">
      <w:pPr>
        <w:jc w:val="both"/>
        <w:rPr>
          <w:sz w:val="28"/>
          <w:szCs w:val="28"/>
        </w:rPr>
      </w:pPr>
    </w:p>
    <w:p w:rsidR="00F944B5" w:rsidRPr="00657248" w:rsidRDefault="00F944B5" w:rsidP="00657248">
      <w:pPr>
        <w:jc w:val="both"/>
        <w:rPr>
          <w:sz w:val="28"/>
          <w:szCs w:val="28"/>
        </w:rPr>
      </w:pPr>
    </w:p>
    <w:p w:rsidR="00657248" w:rsidRPr="00657248" w:rsidRDefault="00657248" w:rsidP="00657248">
      <w:pPr>
        <w:jc w:val="both"/>
        <w:rPr>
          <w:sz w:val="28"/>
          <w:szCs w:val="28"/>
        </w:rPr>
      </w:pPr>
    </w:p>
    <w:p w:rsidR="00657248" w:rsidRPr="00657248" w:rsidRDefault="00657248" w:rsidP="00657248">
      <w:pPr>
        <w:jc w:val="both"/>
        <w:rPr>
          <w:sz w:val="28"/>
          <w:szCs w:val="28"/>
        </w:rPr>
      </w:pPr>
    </w:p>
    <w:p w:rsidR="00F944B5" w:rsidRPr="00657248" w:rsidRDefault="00F944B5" w:rsidP="00657248">
      <w:pPr>
        <w:jc w:val="both"/>
        <w:rPr>
          <w:sz w:val="28"/>
          <w:szCs w:val="28"/>
          <w:u w:val="single"/>
        </w:rPr>
      </w:pPr>
    </w:p>
    <w:p w:rsidR="00F944B5" w:rsidRDefault="000221EB" w:rsidP="000221EB">
      <w:pPr>
        <w:pStyle w:val="5"/>
        <w:ind w:left="0" w:right="-252"/>
        <w:jc w:val="center"/>
        <w:rPr>
          <w:sz w:val="28"/>
        </w:rPr>
      </w:pPr>
      <w:r w:rsidRPr="000221EB">
        <w:rPr>
          <w:sz w:val="28"/>
        </w:rPr>
        <w:t>О передаче земельных участков в муниципальную собственность Заволжского сельского поселения</w:t>
      </w:r>
      <w:r>
        <w:rPr>
          <w:sz w:val="28"/>
        </w:rPr>
        <w:t xml:space="preserve"> </w:t>
      </w:r>
      <w:r w:rsidRPr="000221EB">
        <w:rPr>
          <w:sz w:val="28"/>
        </w:rPr>
        <w:t>Ярославского муниципального района</w:t>
      </w:r>
    </w:p>
    <w:p w:rsidR="00657248" w:rsidRDefault="00657248" w:rsidP="00657248">
      <w:pPr>
        <w:rPr>
          <w:sz w:val="28"/>
          <w:szCs w:val="28"/>
        </w:rPr>
      </w:pPr>
    </w:p>
    <w:p w:rsidR="00657248" w:rsidRDefault="00657248" w:rsidP="00657248">
      <w:pPr>
        <w:rPr>
          <w:sz w:val="28"/>
          <w:szCs w:val="28"/>
        </w:rPr>
      </w:pPr>
    </w:p>
    <w:p w:rsidR="00657248" w:rsidRPr="00657248" w:rsidRDefault="00657248" w:rsidP="00657248">
      <w:pPr>
        <w:rPr>
          <w:sz w:val="28"/>
          <w:szCs w:val="28"/>
        </w:rPr>
      </w:pPr>
    </w:p>
    <w:p w:rsidR="00657248" w:rsidRPr="00EF6D43" w:rsidRDefault="00657248" w:rsidP="00657248">
      <w:pPr>
        <w:autoSpaceDE w:val="0"/>
        <w:ind w:left="284" w:hanging="284"/>
        <w:jc w:val="right"/>
        <w:rPr>
          <w:sz w:val="24"/>
          <w:szCs w:val="24"/>
        </w:rPr>
      </w:pPr>
      <w:r w:rsidRPr="00EF6D43">
        <w:rPr>
          <w:sz w:val="24"/>
          <w:szCs w:val="24"/>
        </w:rPr>
        <w:t>Принято на заседании</w:t>
      </w:r>
    </w:p>
    <w:p w:rsidR="00657248" w:rsidRPr="00EF6D43" w:rsidRDefault="00657248" w:rsidP="00657248">
      <w:pPr>
        <w:autoSpaceDE w:val="0"/>
        <w:ind w:left="284" w:hanging="284"/>
        <w:jc w:val="right"/>
        <w:rPr>
          <w:sz w:val="24"/>
          <w:szCs w:val="24"/>
        </w:rPr>
      </w:pPr>
      <w:r w:rsidRPr="00EF6D43">
        <w:rPr>
          <w:sz w:val="24"/>
          <w:szCs w:val="24"/>
        </w:rPr>
        <w:t>Муниципального Совета</w:t>
      </w:r>
    </w:p>
    <w:p w:rsidR="00657248" w:rsidRPr="00EF6D43" w:rsidRDefault="00657248" w:rsidP="00657248">
      <w:pPr>
        <w:autoSpaceDE w:val="0"/>
        <w:ind w:left="284" w:hanging="284"/>
        <w:jc w:val="right"/>
        <w:rPr>
          <w:sz w:val="24"/>
          <w:szCs w:val="24"/>
        </w:rPr>
      </w:pPr>
      <w:r w:rsidRPr="00EF6D43">
        <w:rPr>
          <w:sz w:val="24"/>
          <w:szCs w:val="24"/>
        </w:rPr>
        <w:t>Ярославского муниципального района</w:t>
      </w:r>
    </w:p>
    <w:p w:rsidR="00657248" w:rsidRDefault="00657248" w:rsidP="00657248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 xml:space="preserve">«___» </w:t>
      </w:r>
      <w:r w:rsidR="000544B7">
        <w:rPr>
          <w:sz w:val="24"/>
          <w:szCs w:val="24"/>
        </w:rPr>
        <w:t>апреля</w:t>
      </w:r>
      <w:r w:rsidRPr="00DF007B">
        <w:rPr>
          <w:sz w:val="24"/>
          <w:szCs w:val="24"/>
        </w:rPr>
        <w:t xml:space="preserve"> 202</w:t>
      </w:r>
      <w:r w:rsidR="000544B7">
        <w:rPr>
          <w:sz w:val="24"/>
          <w:szCs w:val="24"/>
        </w:rPr>
        <w:t>3</w:t>
      </w:r>
      <w:bookmarkStart w:id="0" w:name="_GoBack"/>
      <w:bookmarkEnd w:id="0"/>
      <w:r w:rsidRPr="00DF007B">
        <w:rPr>
          <w:sz w:val="24"/>
          <w:szCs w:val="24"/>
        </w:rPr>
        <w:t xml:space="preserve"> г.</w:t>
      </w:r>
    </w:p>
    <w:p w:rsidR="00657248" w:rsidRPr="00AD0F4A" w:rsidRDefault="00657248" w:rsidP="00657248">
      <w:pPr>
        <w:autoSpaceDE w:val="0"/>
        <w:ind w:firstLine="720"/>
        <w:jc w:val="both"/>
        <w:rPr>
          <w:sz w:val="28"/>
          <w:szCs w:val="28"/>
        </w:rPr>
      </w:pPr>
    </w:p>
    <w:p w:rsidR="00657248" w:rsidRPr="00657248" w:rsidRDefault="00657248" w:rsidP="00657248">
      <w:pPr>
        <w:ind w:firstLine="720"/>
        <w:rPr>
          <w:sz w:val="28"/>
          <w:szCs w:val="28"/>
        </w:rPr>
      </w:pPr>
    </w:p>
    <w:p w:rsidR="00147A7D" w:rsidRPr="000221EB" w:rsidRDefault="00CE1825" w:rsidP="000221EB">
      <w:pPr>
        <w:pStyle w:val="1"/>
        <w:ind w:firstLine="709"/>
        <w:rPr>
          <w:sz w:val="28"/>
          <w:szCs w:val="28"/>
        </w:rPr>
      </w:pPr>
      <w:proofErr w:type="gramStart"/>
      <w:r w:rsidRPr="000221EB">
        <w:rPr>
          <w:sz w:val="28"/>
          <w:szCs w:val="28"/>
        </w:rPr>
        <w:t>В соответствии с Федеральным законом</w:t>
      </w:r>
      <w:r w:rsidR="006622CF" w:rsidRPr="000221EB">
        <w:rPr>
          <w:sz w:val="28"/>
          <w:szCs w:val="28"/>
        </w:rPr>
        <w:t xml:space="preserve"> от 6 октября 2003</w:t>
      </w:r>
      <w:r w:rsidR="006643B6" w:rsidRPr="000221EB">
        <w:rPr>
          <w:sz w:val="28"/>
          <w:szCs w:val="28"/>
        </w:rPr>
        <w:t xml:space="preserve"> года</w:t>
      </w:r>
      <w:r w:rsidR="000221EB">
        <w:rPr>
          <w:sz w:val="28"/>
          <w:szCs w:val="28"/>
        </w:rPr>
        <w:t xml:space="preserve"> </w:t>
      </w:r>
      <w:r w:rsidR="000221EB">
        <w:rPr>
          <w:sz w:val="28"/>
          <w:szCs w:val="28"/>
        </w:rPr>
        <w:br/>
      </w:r>
      <w:r w:rsidR="006622CF" w:rsidRPr="000221EB">
        <w:rPr>
          <w:sz w:val="28"/>
          <w:szCs w:val="28"/>
        </w:rPr>
        <w:t xml:space="preserve">№ 131-ФЗ </w:t>
      </w:r>
      <w:r w:rsidR="00A7221B" w:rsidRPr="000221EB">
        <w:rPr>
          <w:sz w:val="28"/>
          <w:szCs w:val="28"/>
        </w:rPr>
        <w:t>«</w:t>
      </w:r>
      <w:r w:rsidR="006622CF" w:rsidRPr="000221EB">
        <w:rPr>
          <w:sz w:val="28"/>
          <w:szCs w:val="28"/>
        </w:rPr>
        <w:t>Об общих принципах организации местного самоуправления в</w:t>
      </w:r>
      <w:r w:rsidR="000221EB">
        <w:rPr>
          <w:sz w:val="28"/>
          <w:szCs w:val="28"/>
        </w:rPr>
        <w:t> </w:t>
      </w:r>
      <w:r w:rsidR="006622CF" w:rsidRPr="000221EB">
        <w:rPr>
          <w:sz w:val="28"/>
          <w:szCs w:val="28"/>
        </w:rPr>
        <w:t>Российской Федерации</w:t>
      </w:r>
      <w:r w:rsidR="00A7221B" w:rsidRPr="000221EB">
        <w:rPr>
          <w:sz w:val="28"/>
          <w:szCs w:val="28"/>
        </w:rPr>
        <w:t>»</w:t>
      </w:r>
      <w:r w:rsidR="006622CF" w:rsidRPr="000221EB">
        <w:rPr>
          <w:sz w:val="28"/>
          <w:szCs w:val="28"/>
        </w:rPr>
        <w:t xml:space="preserve">, </w:t>
      </w:r>
      <w:r w:rsidR="00883FE0" w:rsidRPr="000221EB">
        <w:rPr>
          <w:sz w:val="28"/>
          <w:szCs w:val="28"/>
        </w:rPr>
        <w:t>З</w:t>
      </w:r>
      <w:r w:rsidRPr="000221EB">
        <w:rPr>
          <w:sz w:val="28"/>
          <w:szCs w:val="28"/>
        </w:rPr>
        <w:t xml:space="preserve">аконом Ярославской области от 30 июня 2014 г. № 36-з </w:t>
      </w:r>
      <w:r w:rsidR="00883FE0" w:rsidRPr="000221EB">
        <w:rPr>
          <w:sz w:val="28"/>
          <w:szCs w:val="28"/>
        </w:rPr>
        <w:t>«</w:t>
      </w:r>
      <w:r w:rsidRPr="000221EB">
        <w:rPr>
          <w:sz w:val="28"/>
          <w:szCs w:val="28"/>
        </w:rPr>
        <w:t>О вопросах местного значения сельских поселений на территории Ярославской области</w:t>
      </w:r>
      <w:r w:rsidR="00883FE0" w:rsidRPr="000221EB">
        <w:rPr>
          <w:sz w:val="28"/>
          <w:szCs w:val="28"/>
        </w:rPr>
        <w:t>»</w:t>
      </w:r>
      <w:r w:rsidRPr="000221EB">
        <w:rPr>
          <w:sz w:val="28"/>
          <w:szCs w:val="28"/>
        </w:rPr>
        <w:t xml:space="preserve">, </w:t>
      </w:r>
      <w:r w:rsidR="000221EB">
        <w:rPr>
          <w:bCs/>
          <w:sz w:val="28"/>
          <w:szCs w:val="28"/>
        </w:rPr>
        <w:t>п</w:t>
      </w:r>
      <w:r w:rsidR="00147A7D" w:rsidRPr="000221EB">
        <w:rPr>
          <w:bCs/>
          <w:sz w:val="28"/>
          <w:szCs w:val="28"/>
        </w:rPr>
        <w:t>оложением о порядке управления и распоряжения муниципальной собственностью Ярославского муниципального района, утвержденным ре</w:t>
      </w:r>
      <w:r w:rsidRPr="000221EB">
        <w:rPr>
          <w:bCs/>
          <w:sz w:val="28"/>
          <w:szCs w:val="28"/>
        </w:rPr>
        <w:t>шением Муниципального Совета Ярославского муниципального района от 30.06.2011 № 34</w:t>
      </w:r>
      <w:proofErr w:type="gramEnd"/>
      <w:r w:rsidR="00294FF3" w:rsidRPr="000221EB">
        <w:rPr>
          <w:bCs/>
          <w:sz w:val="28"/>
          <w:szCs w:val="28"/>
        </w:rPr>
        <w:t>,</w:t>
      </w:r>
      <w:r w:rsidR="00FD11A8" w:rsidRPr="000221EB">
        <w:rPr>
          <w:bCs/>
          <w:sz w:val="28"/>
          <w:szCs w:val="28"/>
        </w:rPr>
        <w:t xml:space="preserve"> </w:t>
      </w:r>
      <w:proofErr w:type="gramStart"/>
      <w:r w:rsidR="00147A7D" w:rsidRPr="000221EB">
        <w:rPr>
          <w:b/>
          <w:sz w:val="28"/>
          <w:szCs w:val="28"/>
        </w:rPr>
        <w:t>МУНИЦИПАЛЬНЫЙ</w:t>
      </w:r>
      <w:proofErr w:type="gramEnd"/>
      <w:r w:rsidR="00147A7D" w:rsidRPr="000221EB">
        <w:rPr>
          <w:b/>
          <w:sz w:val="28"/>
          <w:szCs w:val="28"/>
        </w:rPr>
        <w:t xml:space="preserve"> СОВЕТ ЯРОСЛАВСКОГО МУНИЦИПАЛЬНОГО РАЙОНА  РЕШИЛ:</w:t>
      </w:r>
    </w:p>
    <w:p w:rsidR="00DA385B" w:rsidRPr="000221EB" w:rsidRDefault="000221EB" w:rsidP="000221EB">
      <w:pPr>
        <w:shd w:val="clear" w:color="auto" w:fill="FFFFFF"/>
        <w:tabs>
          <w:tab w:val="left" w:pos="0"/>
          <w:tab w:val="left" w:pos="180"/>
          <w:tab w:val="left" w:pos="540"/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="00CE1825" w:rsidRPr="000221EB">
        <w:rPr>
          <w:color w:val="000000"/>
          <w:sz w:val="28"/>
          <w:szCs w:val="28"/>
        </w:rPr>
        <w:t>Передать в муниципальную собственность Заволжского сельского поселения земельные учас</w:t>
      </w:r>
      <w:r w:rsidR="00FD627B" w:rsidRPr="000221EB">
        <w:rPr>
          <w:color w:val="000000"/>
          <w:sz w:val="28"/>
          <w:szCs w:val="28"/>
        </w:rPr>
        <w:t>тки согласно приложению</w:t>
      </w:r>
      <w:r w:rsidR="00147A7D" w:rsidRPr="000221EB">
        <w:rPr>
          <w:color w:val="000000"/>
          <w:sz w:val="28"/>
          <w:szCs w:val="28"/>
        </w:rPr>
        <w:t>.</w:t>
      </w:r>
    </w:p>
    <w:p w:rsidR="00CE1825" w:rsidRPr="000221EB" w:rsidRDefault="000221EB" w:rsidP="000221EB">
      <w:pPr>
        <w:tabs>
          <w:tab w:val="left" w:pos="-426"/>
          <w:tab w:val="left" w:pos="0"/>
          <w:tab w:val="left" w:pos="426"/>
          <w:tab w:val="left" w:pos="851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="007D6117" w:rsidRPr="000221EB">
        <w:rPr>
          <w:sz w:val="28"/>
          <w:szCs w:val="28"/>
        </w:rPr>
        <w:t>Контроль за</w:t>
      </w:r>
      <w:proofErr w:type="gramEnd"/>
      <w:r w:rsidR="007D6117" w:rsidRPr="000221EB">
        <w:rPr>
          <w:sz w:val="28"/>
          <w:szCs w:val="28"/>
        </w:rPr>
        <w:t xml:space="preserve"> исполнением </w:t>
      </w:r>
      <w:r w:rsidR="00FD11A8" w:rsidRPr="000221EB">
        <w:rPr>
          <w:sz w:val="28"/>
          <w:szCs w:val="28"/>
        </w:rPr>
        <w:t>настоящего Р</w:t>
      </w:r>
      <w:r w:rsidR="007D6117" w:rsidRPr="000221EB">
        <w:rPr>
          <w:sz w:val="28"/>
          <w:szCs w:val="28"/>
        </w:rPr>
        <w:t xml:space="preserve">ешения возложить на </w:t>
      </w:r>
      <w:r>
        <w:rPr>
          <w:sz w:val="28"/>
          <w:szCs w:val="28"/>
        </w:rPr>
        <w:t>комитет</w:t>
      </w:r>
      <w:r w:rsidR="007D6117" w:rsidRPr="000221EB">
        <w:rPr>
          <w:sz w:val="28"/>
          <w:szCs w:val="28"/>
        </w:rPr>
        <w:t xml:space="preserve">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="007D6117" w:rsidRPr="000221EB">
        <w:rPr>
          <w:sz w:val="28"/>
          <w:szCs w:val="28"/>
        </w:rPr>
        <w:t>по экономике, собственности и аграрной политике (</w:t>
      </w:r>
      <w:r w:rsidR="00D04BB4" w:rsidRPr="000221EB">
        <w:rPr>
          <w:sz w:val="28"/>
          <w:szCs w:val="28"/>
        </w:rPr>
        <w:t>Лебедев М.А.</w:t>
      </w:r>
      <w:r w:rsidR="007D6117" w:rsidRPr="000221EB">
        <w:rPr>
          <w:sz w:val="28"/>
          <w:szCs w:val="28"/>
        </w:rPr>
        <w:t>).</w:t>
      </w:r>
    </w:p>
    <w:p w:rsidR="007D6117" w:rsidRPr="000221EB" w:rsidRDefault="000221EB" w:rsidP="000221EB">
      <w:pPr>
        <w:tabs>
          <w:tab w:val="left" w:pos="-426"/>
          <w:tab w:val="left" w:pos="0"/>
          <w:tab w:val="left" w:pos="426"/>
          <w:tab w:val="left" w:pos="851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FD11A8" w:rsidRPr="000221EB">
        <w:rPr>
          <w:sz w:val="28"/>
          <w:szCs w:val="28"/>
        </w:rPr>
        <w:t xml:space="preserve">Настоящее </w:t>
      </w:r>
      <w:r w:rsidR="007D6117" w:rsidRPr="000221EB">
        <w:rPr>
          <w:sz w:val="28"/>
          <w:szCs w:val="28"/>
        </w:rPr>
        <w:t>Решение вступает в силу со дня</w:t>
      </w:r>
      <w:r w:rsidR="00FD627B" w:rsidRPr="000221EB">
        <w:rPr>
          <w:sz w:val="28"/>
          <w:szCs w:val="28"/>
        </w:rPr>
        <w:t xml:space="preserve"> </w:t>
      </w:r>
      <w:r w:rsidR="00657248">
        <w:rPr>
          <w:sz w:val="28"/>
          <w:szCs w:val="28"/>
        </w:rPr>
        <w:t>принятия</w:t>
      </w:r>
      <w:r w:rsidR="007D6117" w:rsidRPr="000221EB">
        <w:rPr>
          <w:sz w:val="28"/>
          <w:szCs w:val="28"/>
        </w:rPr>
        <w:t>.</w:t>
      </w:r>
    </w:p>
    <w:p w:rsidR="007D6117" w:rsidRDefault="007D6117" w:rsidP="000221EB">
      <w:pPr>
        <w:tabs>
          <w:tab w:val="left" w:pos="-426"/>
          <w:tab w:val="left" w:pos="540"/>
          <w:tab w:val="left" w:pos="993"/>
        </w:tabs>
        <w:ind w:firstLine="709"/>
        <w:jc w:val="both"/>
        <w:rPr>
          <w:sz w:val="28"/>
        </w:rPr>
      </w:pPr>
    </w:p>
    <w:p w:rsidR="00883FE0" w:rsidRDefault="00883FE0" w:rsidP="000221EB">
      <w:pPr>
        <w:tabs>
          <w:tab w:val="left" w:pos="-426"/>
          <w:tab w:val="left" w:pos="540"/>
          <w:tab w:val="left" w:pos="993"/>
        </w:tabs>
        <w:ind w:firstLine="709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0221EB">
        <w:tc>
          <w:tcPr>
            <w:tcW w:w="4545" w:type="dxa"/>
            <w:shd w:val="clear" w:color="auto" w:fill="auto"/>
          </w:tcPr>
          <w:p w:rsidR="007D6117" w:rsidRDefault="007D6117" w:rsidP="000221EB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0221E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0221E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D04BB4" w:rsidP="000221E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«____»________2023</w:t>
            </w:r>
            <w:r w:rsidR="000221EB">
              <w:rPr>
                <w:rFonts w:cs="Arial"/>
                <w:bCs/>
                <w:sz w:val="28"/>
                <w:szCs w:val="28"/>
              </w:rPr>
              <w:t xml:space="preserve"> г</w:t>
            </w:r>
          </w:p>
          <w:p w:rsidR="007D6117" w:rsidRDefault="007D6117" w:rsidP="000221E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0221EB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0221E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0221E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CE1825">
              <w:rPr>
                <w:rFonts w:cs="Arial"/>
                <w:bCs/>
                <w:sz w:val="28"/>
                <w:szCs w:val="28"/>
              </w:rPr>
              <w:t>2</w:t>
            </w:r>
            <w:r w:rsidR="00D04BB4">
              <w:rPr>
                <w:rFonts w:cs="Arial"/>
                <w:bCs/>
                <w:sz w:val="28"/>
                <w:szCs w:val="28"/>
              </w:rPr>
              <w:t>3</w:t>
            </w:r>
            <w:r w:rsidR="000221EB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</w:tr>
    </w:tbl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0221EB" w:rsidRDefault="000221EB" w:rsidP="00D04BB4">
      <w:pPr>
        <w:rPr>
          <w:sz w:val="24"/>
          <w:szCs w:val="24"/>
        </w:rPr>
        <w:sectPr w:rsidR="000221EB" w:rsidSect="007D6117">
          <w:pgSz w:w="11906" w:h="16838"/>
          <w:pgMar w:top="142" w:right="737" w:bottom="539" w:left="1701" w:header="709" w:footer="709" w:gutter="0"/>
          <w:cols w:space="720"/>
        </w:sectPr>
      </w:pPr>
    </w:p>
    <w:p w:rsidR="00D04BB4" w:rsidRPr="000221EB" w:rsidRDefault="00D04BB4" w:rsidP="00D04BB4">
      <w:pPr>
        <w:rPr>
          <w:sz w:val="24"/>
          <w:szCs w:val="24"/>
        </w:rPr>
      </w:pPr>
      <w:r w:rsidRPr="000221EB">
        <w:rPr>
          <w:sz w:val="24"/>
          <w:szCs w:val="24"/>
        </w:rPr>
        <w:lastRenderedPageBreak/>
        <w:t>Заместитель Главы Администрации ЯМР</w:t>
      </w:r>
    </w:p>
    <w:p w:rsidR="00D04BB4" w:rsidRPr="000221EB" w:rsidRDefault="00D04BB4" w:rsidP="00D04BB4">
      <w:pPr>
        <w:rPr>
          <w:sz w:val="24"/>
          <w:szCs w:val="24"/>
        </w:rPr>
      </w:pPr>
      <w:r w:rsidRPr="000221EB">
        <w:rPr>
          <w:sz w:val="24"/>
          <w:szCs w:val="24"/>
        </w:rPr>
        <w:t xml:space="preserve">по экономике и финансам </w:t>
      </w:r>
    </w:p>
    <w:p w:rsidR="00D04BB4" w:rsidRPr="000221EB" w:rsidRDefault="00D04BB4" w:rsidP="00D04BB4">
      <w:pPr>
        <w:rPr>
          <w:sz w:val="24"/>
          <w:szCs w:val="24"/>
        </w:rPr>
      </w:pPr>
      <w:r w:rsidRPr="000221EB">
        <w:rPr>
          <w:sz w:val="24"/>
          <w:szCs w:val="24"/>
        </w:rPr>
        <w:t>______________________________ А.О.</w:t>
      </w:r>
      <w:r w:rsidR="000221EB" w:rsidRPr="000221EB">
        <w:rPr>
          <w:sz w:val="24"/>
          <w:szCs w:val="24"/>
        </w:rPr>
        <w:t xml:space="preserve"> </w:t>
      </w:r>
      <w:r w:rsidRPr="000221EB">
        <w:rPr>
          <w:sz w:val="24"/>
          <w:szCs w:val="24"/>
        </w:rPr>
        <w:t>Щербак</w:t>
      </w:r>
    </w:p>
    <w:p w:rsidR="00D04BB4" w:rsidRPr="000221EB" w:rsidRDefault="00D04BB4" w:rsidP="00D04BB4">
      <w:pPr>
        <w:rPr>
          <w:sz w:val="24"/>
          <w:szCs w:val="24"/>
        </w:rPr>
      </w:pPr>
      <w:r w:rsidRPr="000221EB">
        <w:rPr>
          <w:sz w:val="24"/>
          <w:szCs w:val="24"/>
        </w:rPr>
        <w:t>«_____»_____________________2023</w:t>
      </w:r>
    </w:p>
    <w:p w:rsidR="00D04BB4" w:rsidRPr="000221EB" w:rsidRDefault="00D04BB4" w:rsidP="00D04BB4">
      <w:pPr>
        <w:rPr>
          <w:sz w:val="24"/>
          <w:szCs w:val="24"/>
        </w:rPr>
      </w:pPr>
    </w:p>
    <w:p w:rsidR="00D04BB4" w:rsidRPr="000221EB" w:rsidRDefault="00D04BB4" w:rsidP="00D04BB4">
      <w:pPr>
        <w:rPr>
          <w:sz w:val="24"/>
          <w:szCs w:val="24"/>
        </w:rPr>
      </w:pPr>
    </w:p>
    <w:p w:rsidR="00D04BB4" w:rsidRPr="000221EB" w:rsidRDefault="00D04BB4" w:rsidP="00D04BB4">
      <w:pPr>
        <w:rPr>
          <w:sz w:val="24"/>
          <w:szCs w:val="24"/>
        </w:rPr>
      </w:pPr>
    </w:p>
    <w:p w:rsidR="00D04BB4" w:rsidRPr="000221EB" w:rsidRDefault="00D04BB4" w:rsidP="00D04BB4">
      <w:pPr>
        <w:rPr>
          <w:sz w:val="24"/>
          <w:szCs w:val="24"/>
        </w:rPr>
      </w:pPr>
      <w:r w:rsidRPr="000221EB">
        <w:rPr>
          <w:sz w:val="24"/>
          <w:szCs w:val="24"/>
        </w:rPr>
        <w:t>Начальник правового управления Администрации ЯМР</w:t>
      </w:r>
    </w:p>
    <w:p w:rsidR="00D04BB4" w:rsidRPr="000221EB" w:rsidRDefault="00D04BB4" w:rsidP="00D04BB4">
      <w:pPr>
        <w:rPr>
          <w:sz w:val="24"/>
          <w:szCs w:val="24"/>
        </w:rPr>
      </w:pPr>
      <w:r w:rsidRPr="000221EB">
        <w:rPr>
          <w:sz w:val="24"/>
          <w:szCs w:val="24"/>
        </w:rPr>
        <w:t>______________________________ О.Ю. Килипченко</w:t>
      </w:r>
    </w:p>
    <w:p w:rsidR="00D04BB4" w:rsidRPr="000221EB" w:rsidRDefault="00D04BB4" w:rsidP="00D04BB4">
      <w:pPr>
        <w:rPr>
          <w:sz w:val="24"/>
          <w:szCs w:val="24"/>
        </w:rPr>
      </w:pPr>
      <w:r w:rsidRPr="000221EB">
        <w:rPr>
          <w:sz w:val="24"/>
          <w:szCs w:val="24"/>
        </w:rPr>
        <w:t>«_____»_____________________2023</w:t>
      </w:r>
    </w:p>
    <w:p w:rsidR="00D04BB4" w:rsidRPr="000221EB" w:rsidRDefault="00D04BB4" w:rsidP="00D04BB4">
      <w:pPr>
        <w:rPr>
          <w:sz w:val="24"/>
          <w:szCs w:val="24"/>
        </w:rPr>
      </w:pPr>
    </w:p>
    <w:p w:rsidR="00D04BB4" w:rsidRPr="000221EB" w:rsidRDefault="00D04BB4" w:rsidP="00D04BB4">
      <w:pPr>
        <w:rPr>
          <w:sz w:val="24"/>
          <w:szCs w:val="24"/>
        </w:rPr>
      </w:pPr>
    </w:p>
    <w:p w:rsidR="00D04BB4" w:rsidRPr="000221EB" w:rsidRDefault="00D04BB4" w:rsidP="00D04BB4">
      <w:pPr>
        <w:rPr>
          <w:sz w:val="24"/>
          <w:szCs w:val="24"/>
        </w:rPr>
      </w:pPr>
      <w:r w:rsidRPr="000221EB">
        <w:rPr>
          <w:sz w:val="24"/>
          <w:szCs w:val="24"/>
        </w:rPr>
        <w:t xml:space="preserve">Начальник управления градостроительства, </w:t>
      </w:r>
    </w:p>
    <w:p w:rsidR="00D04BB4" w:rsidRPr="000221EB" w:rsidRDefault="00D04BB4" w:rsidP="00D04BB4">
      <w:pPr>
        <w:rPr>
          <w:color w:val="FF0000"/>
          <w:sz w:val="24"/>
          <w:szCs w:val="24"/>
        </w:rPr>
      </w:pPr>
      <w:r w:rsidRPr="000221EB">
        <w:rPr>
          <w:sz w:val="24"/>
          <w:szCs w:val="24"/>
        </w:rPr>
        <w:t xml:space="preserve">имущественных и земельных отношений Администрации ЯМР  </w:t>
      </w:r>
    </w:p>
    <w:p w:rsidR="00D04BB4" w:rsidRPr="000221EB" w:rsidRDefault="00D04BB4" w:rsidP="00D04BB4">
      <w:pPr>
        <w:rPr>
          <w:sz w:val="24"/>
          <w:szCs w:val="24"/>
        </w:rPr>
      </w:pPr>
      <w:r w:rsidRPr="000221EB">
        <w:rPr>
          <w:sz w:val="24"/>
          <w:szCs w:val="24"/>
        </w:rPr>
        <w:t>_______________________________ М.Н. Павлушин</w:t>
      </w:r>
    </w:p>
    <w:p w:rsidR="00D04BB4" w:rsidRPr="000221EB" w:rsidRDefault="00D04BB4" w:rsidP="00D04BB4">
      <w:pPr>
        <w:rPr>
          <w:sz w:val="24"/>
          <w:szCs w:val="24"/>
        </w:rPr>
      </w:pPr>
      <w:r w:rsidRPr="000221EB">
        <w:rPr>
          <w:sz w:val="24"/>
          <w:szCs w:val="24"/>
        </w:rPr>
        <w:t>«_____»________________________2023</w:t>
      </w:r>
    </w:p>
    <w:p w:rsidR="007D6117" w:rsidRPr="000221EB" w:rsidRDefault="007D6117" w:rsidP="007D6117">
      <w:pPr>
        <w:rPr>
          <w:sz w:val="24"/>
          <w:szCs w:val="24"/>
        </w:rPr>
      </w:pPr>
    </w:p>
    <w:p w:rsidR="007D6117" w:rsidRPr="000221EB" w:rsidRDefault="007D6117" w:rsidP="007D6117">
      <w:pPr>
        <w:rPr>
          <w:sz w:val="24"/>
          <w:szCs w:val="24"/>
        </w:rPr>
      </w:pPr>
    </w:p>
    <w:p w:rsidR="007D6117" w:rsidRPr="000221EB" w:rsidRDefault="007D6117" w:rsidP="007D6117">
      <w:pPr>
        <w:rPr>
          <w:sz w:val="24"/>
          <w:szCs w:val="24"/>
        </w:rPr>
      </w:pPr>
    </w:p>
    <w:p w:rsidR="007D6117" w:rsidRPr="000221EB" w:rsidRDefault="007D6117" w:rsidP="007D6117">
      <w:pPr>
        <w:rPr>
          <w:sz w:val="24"/>
          <w:szCs w:val="24"/>
        </w:rPr>
      </w:pPr>
    </w:p>
    <w:p w:rsidR="007D6117" w:rsidRPr="000221EB" w:rsidRDefault="007D6117" w:rsidP="007D6117">
      <w:pPr>
        <w:rPr>
          <w:sz w:val="24"/>
          <w:szCs w:val="24"/>
        </w:rPr>
      </w:pPr>
      <w:r w:rsidRPr="000221EB">
        <w:rPr>
          <w:sz w:val="24"/>
          <w:szCs w:val="24"/>
        </w:rPr>
        <w:t>Электронная копия сдана:</w:t>
      </w:r>
    </w:p>
    <w:p w:rsidR="007D6117" w:rsidRPr="000221EB" w:rsidRDefault="00D81F93" w:rsidP="007D6117">
      <w:pPr>
        <w:rPr>
          <w:sz w:val="24"/>
          <w:szCs w:val="24"/>
        </w:rPr>
      </w:pPr>
      <w:r w:rsidRPr="000221EB">
        <w:rPr>
          <w:sz w:val="24"/>
          <w:szCs w:val="24"/>
        </w:rPr>
        <w:t>___________________ Сударева А.П</w:t>
      </w:r>
      <w:r w:rsidR="007D6117" w:rsidRPr="000221EB">
        <w:rPr>
          <w:sz w:val="24"/>
          <w:szCs w:val="24"/>
        </w:rPr>
        <w:t>.</w:t>
      </w:r>
    </w:p>
    <w:p w:rsidR="007D6117" w:rsidRPr="000221EB" w:rsidRDefault="007D6117" w:rsidP="007D6117">
      <w:pPr>
        <w:rPr>
          <w:sz w:val="24"/>
          <w:szCs w:val="24"/>
        </w:rPr>
      </w:pPr>
    </w:p>
    <w:p w:rsidR="007D6117" w:rsidRPr="000221EB" w:rsidRDefault="00D04BB4" w:rsidP="007D6117">
      <w:pPr>
        <w:rPr>
          <w:sz w:val="24"/>
          <w:szCs w:val="24"/>
        </w:rPr>
      </w:pPr>
      <w:r w:rsidRPr="000221EB">
        <w:rPr>
          <w:sz w:val="24"/>
          <w:szCs w:val="24"/>
        </w:rPr>
        <w:t>12.04.2023</w:t>
      </w:r>
    </w:p>
    <w:p w:rsidR="007D6117" w:rsidRPr="000221EB" w:rsidRDefault="007D6117" w:rsidP="007D6117">
      <w:pPr>
        <w:rPr>
          <w:sz w:val="24"/>
          <w:szCs w:val="24"/>
        </w:rPr>
      </w:pPr>
    </w:p>
    <w:p w:rsidR="007D6117" w:rsidRPr="000221EB" w:rsidRDefault="007D6117" w:rsidP="007D6117">
      <w:pPr>
        <w:rPr>
          <w:sz w:val="24"/>
          <w:szCs w:val="24"/>
        </w:rPr>
      </w:pPr>
    </w:p>
    <w:p w:rsidR="007D6117" w:rsidRPr="000221EB" w:rsidRDefault="007D6117" w:rsidP="007D6117">
      <w:pPr>
        <w:rPr>
          <w:sz w:val="24"/>
          <w:szCs w:val="24"/>
        </w:rPr>
      </w:pPr>
    </w:p>
    <w:p w:rsidR="007D6117" w:rsidRPr="000221EB" w:rsidRDefault="007D6117" w:rsidP="007D6117">
      <w:pPr>
        <w:rPr>
          <w:sz w:val="24"/>
          <w:szCs w:val="24"/>
        </w:rPr>
      </w:pPr>
      <w:r w:rsidRPr="000221EB">
        <w:rPr>
          <w:sz w:val="24"/>
          <w:szCs w:val="24"/>
        </w:rPr>
        <w:t>Исполнител</w:t>
      </w:r>
      <w:r w:rsidR="00D81F93" w:rsidRPr="000221EB">
        <w:rPr>
          <w:sz w:val="24"/>
          <w:szCs w:val="24"/>
        </w:rPr>
        <w:t>ь: Сударева Анна Павловна</w:t>
      </w:r>
    </w:p>
    <w:p w:rsidR="007D6117" w:rsidRPr="000221EB" w:rsidRDefault="007D6117" w:rsidP="007D6117">
      <w:pPr>
        <w:rPr>
          <w:sz w:val="24"/>
          <w:szCs w:val="24"/>
        </w:rPr>
      </w:pPr>
      <w:r w:rsidRPr="000221EB">
        <w:rPr>
          <w:sz w:val="24"/>
          <w:szCs w:val="24"/>
        </w:rPr>
        <w:t>За</w:t>
      </w:r>
      <w:r w:rsidR="00D04BB4" w:rsidRPr="000221EB">
        <w:rPr>
          <w:sz w:val="24"/>
          <w:szCs w:val="24"/>
        </w:rPr>
        <w:t>меститель начальника управления</w:t>
      </w:r>
    </w:p>
    <w:p w:rsidR="007D6117" w:rsidRPr="000221EB" w:rsidRDefault="00D04BB4" w:rsidP="007D6117">
      <w:pPr>
        <w:rPr>
          <w:sz w:val="24"/>
          <w:szCs w:val="24"/>
        </w:rPr>
      </w:pPr>
      <w:r w:rsidRPr="000221EB">
        <w:rPr>
          <w:sz w:val="24"/>
          <w:szCs w:val="24"/>
        </w:rPr>
        <w:t>42-96-71</w:t>
      </w:r>
    </w:p>
    <w:p w:rsidR="007D6117" w:rsidRPr="000221EB" w:rsidRDefault="007D6117" w:rsidP="007D6117">
      <w:pPr>
        <w:rPr>
          <w:sz w:val="24"/>
          <w:szCs w:val="24"/>
        </w:rPr>
      </w:pPr>
    </w:p>
    <w:p w:rsidR="007D6117" w:rsidRPr="000221EB" w:rsidRDefault="007D6117" w:rsidP="007D6117">
      <w:pPr>
        <w:rPr>
          <w:sz w:val="24"/>
          <w:szCs w:val="24"/>
        </w:rPr>
      </w:pPr>
      <w:r w:rsidRPr="000221EB">
        <w:rPr>
          <w:sz w:val="24"/>
          <w:szCs w:val="24"/>
        </w:rPr>
        <w:t>Докладчи</w:t>
      </w:r>
      <w:r w:rsidR="00D04BB4" w:rsidRPr="000221EB">
        <w:rPr>
          <w:sz w:val="24"/>
          <w:szCs w:val="24"/>
        </w:rPr>
        <w:t>к: Павлушин Максим Николаевич</w:t>
      </w:r>
    </w:p>
    <w:p w:rsidR="007D6117" w:rsidRPr="000221EB" w:rsidRDefault="00D04BB4" w:rsidP="007D6117">
      <w:pPr>
        <w:rPr>
          <w:sz w:val="24"/>
          <w:szCs w:val="24"/>
        </w:rPr>
      </w:pPr>
      <w:r w:rsidRPr="000221EB">
        <w:rPr>
          <w:sz w:val="24"/>
          <w:szCs w:val="24"/>
        </w:rPr>
        <w:t>Начальник УГИЗО Администрации ЯМР</w:t>
      </w:r>
    </w:p>
    <w:p w:rsidR="007D6117" w:rsidRPr="000221EB" w:rsidRDefault="00D04BB4" w:rsidP="007D6117">
      <w:pPr>
        <w:rPr>
          <w:sz w:val="24"/>
          <w:szCs w:val="24"/>
        </w:rPr>
      </w:pPr>
      <w:r w:rsidRPr="000221EB">
        <w:rPr>
          <w:sz w:val="24"/>
          <w:szCs w:val="24"/>
        </w:rPr>
        <w:t>42-95-11</w:t>
      </w:r>
    </w:p>
    <w:p w:rsidR="007D6117" w:rsidRPr="000221EB" w:rsidRDefault="007D6117" w:rsidP="007D6117">
      <w:pPr>
        <w:rPr>
          <w:sz w:val="24"/>
          <w:szCs w:val="24"/>
        </w:rPr>
      </w:pPr>
    </w:p>
    <w:p w:rsidR="007D6117" w:rsidRPr="000221EB" w:rsidRDefault="007D6117" w:rsidP="007D6117">
      <w:pPr>
        <w:rPr>
          <w:sz w:val="24"/>
          <w:szCs w:val="24"/>
        </w:rPr>
      </w:pPr>
    </w:p>
    <w:p w:rsidR="007D6117" w:rsidRPr="000221EB" w:rsidRDefault="007D6117" w:rsidP="007D6117">
      <w:pPr>
        <w:rPr>
          <w:sz w:val="24"/>
          <w:szCs w:val="24"/>
        </w:rPr>
      </w:pPr>
      <w:r w:rsidRPr="000221EB">
        <w:rPr>
          <w:sz w:val="24"/>
          <w:szCs w:val="24"/>
        </w:rPr>
        <w:t>Разослать:</w:t>
      </w:r>
    </w:p>
    <w:p w:rsidR="007D6117" w:rsidRPr="000221EB" w:rsidRDefault="007D6117" w:rsidP="007D6117">
      <w:pPr>
        <w:rPr>
          <w:sz w:val="24"/>
          <w:szCs w:val="24"/>
        </w:rPr>
      </w:pPr>
      <w:r w:rsidRPr="000221EB">
        <w:rPr>
          <w:sz w:val="24"/>
          <w:szCs w:val="24"/>
        </w:rPr>
        <w:t>В дело – 1 экз.</w:t>
      </w:r>
    </w:p>
    <w:p w:rsidR="00295CBC" w:rsidRPr="000221EB" w:rsidRDefault="00D04BB4" w:rsidP="007D6117">
      <w:pPr>
        <w:rPr>
          <w:sz w:val="24"/>
          <w:szCs w:val="24"/>
        </w:rPr>
      </w:pPr>
      <w:r w:rsidRPr="000221EB">
        <w:rPr>
          <w:sz w:val="24"/>
          <w:szCs w:val="24"/>
        </w:rPr>
        <w:t>УГИЗО</w:t>
      </w:r>
      <w:r w:rsidR="007D6117" w:rsidRPr="000221EB">
        <w:rPr>
          <w:sz w:val="24"/>
          <w:szCs w:val="24"/>
        </w:rPr>
        <w:t xml:space="preserve"> -  4 экз.</w:t>
      </w:r>
    </w:p>
    <w:p w:rsidR="007D6117" w:rsidRPr="000221EB" w:rsidRDefault="007D6117" w:rsidP="007D6117">
      <w:pPr>
        <w:rPr>
          <w:sz w:val="24"/>
          <w:szCs w:val="24"/>
        </w:rPr>
      </w:pPr>
      <w:r w:rsidRPr="000221EB">
        <w:rPr>
          <w:sz w:val="24"/>
          <w:szCs w:val="24"/>
        </w:rPr>
        <w:t>Прокуратура   - 1 экз.</w:t>
      </w:r>
    </w:p>
    <w:p w:rsidR="007D6117" w:rsidRPr="000221EB" w:rsidRDefault="007D6117" w:rsidP="007D6117">
      <w:pPr>
        <w:rPr>
          <w:sz w:val="24"/>
          <w:szCs w:val="24"/>
        </w:rPr>
      </w:pPr>
    </w:p>
    <w:p w:rsidR="007D6117" w:rsidRPr="000221EB" w:rsidRDefault="00D81F93" w:rsidP="007D6117">
      <w:pPr>
        <w:jc w:val="both"/>
        <w:rPr>
          <w:sz w:val="24"/>
          <w:szCs w:val="24"/>
        </w:rPr>
      </w:pPr>
      <w:r w:rsidRPr="000221EB">
        <w:rPr>
          <w:sz w:val="24"/>
          <w:szCs w:val="24"/>
        </w:rPr>
        <w:t>Всего – 6</w:t>
      </w:r>
      <w:r w:rsidR="007D6117" w:rsidRPr="000221EB">
        <w:rPr>
          <w:sz w:val="24"/>
          <w:szCs w:val="24"/>
        </w:rPr>
        <w:t xml:space="preserve">  экз.</w:t>
      </w:r>
    </w:p>
    <w:p w:rsidR="008746EB" w:rsidRDefault="008746EB" w:rsidP="008746EB">
      <w:pPr>
        <w:rPr>
          <w:b/>
          <w:bCs/>
          <w:sz w:val="22"/>
          <w:szCs w:val="22"/>
        </w:rPr>
        <w:sectPr w:rsidR="008746EB" w:rsidSect="000221EB">
          <w:pgSz w:w="11906" w:h="16838"/>
          <w:pgMar w:top="851" w:right="737" w:bottom="539" w:left="1701" w:header="709" w:footer="709" w:gutter="0"/>
          <w:cols w:space="720"/>
        </w:sectPr>
      </w:pPr>
    </w:p>
    <w:p w:rsidR="009445BE" w:rsidRDefault="009445BE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Style w:val="ab"/>
        <w:tblW w:w="4536" w:type="dxa"/>
        <w:jc w:val="right"/>
        <w:tblInd w:w="80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155609" w:rsidRPr="000221EB" w:rsidTr="000B4AE1">
        <w:trPr>
          <w:jc w:val="right"/>
        </w:trPr>
        <w:tc>
          <w:tcPr>
            <w:tcW w:w="4536" w:type="dxa"/>
          </w:tcPr>
          <w:p w:rsidR="00155609" w:rsidRPr="000221EB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8"/>
                <w:szCs w:val="28"/>
              </w:rPr>
            </w:pPr>
            <w:r w:rsidRPr="000221EB">
              <w:rPr>
                <w:sz w:val="28"/>
                <w:szCs w:val="28"/>
              </w:rPr>
              <w:t>ПРИЛОЖЕНИЕ</w:t>
            </w:r>
          </w:p>
          <w:p w:rsidR="00155609" w:rsidRPr="000221EB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8"/>
                <w:szCs w:val="28"/>
              </w:rPr>
            </w:pPr>
            <w:r w:rsidRPr="000221EB">
              <w:rPr>
                <w:sz w:val="28"/>
                <w:szCs w:val="28"/>
              </w:rPr>
              <w:t xml:space="preserve">к решению Муниципального Совета </w:t>
            </w:r>
            <w:r w:rsidR="000221EB">
              <w:rPr>
                <w:sz w:val="28"/>
                <w:szCs w:val="28"/>
              </w:rPr>
              <w:t>Ярославского муниципального района</w:t>
            </w:r>
          </w:p>
          <w:p w:rsidR="00155609" w:rsidRPr="000221EB" w:rsidRDefault="00155609" w:rsidP="000B4AE1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8"/>
                <w:szCs w:val="28"/>
              </w:rPr>
            </w:pPr>
            <w:r w:rsidRPr="000221EB">
              <w:rPr>
                <w:sz w:val="28"/>
                <w:szCs w:val="28"/>
              </w:rPr>
              <w:t xml:space="preserve">от </w:t>
            </w:r>
            <w:r w:rsidR="002771E9" w:rsidRPr="000221EB">
              <w:rPr>
                <w:sz w:val="28"/>
                <w:szCs w:val="28"/>
              </w:rPr>
              <w:t xml:space="preserve">                        №</w:t>
            </w:r>
          </w:p>
          <w:p w:rsidR="00155609" w:rsidRPr="000221EB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8"/>
                <w:szCs w:val="28"/>
              </w:rPr>
            </w:pPr>
          </w:p>
        </w:tc>
      </w:tr>
    </w:tbl>
    <w:p w:rsidR="00E0553E" w:rsidRDefault="00E0553E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0221EB" w:rsidRDefault="000221EB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0221EB" w:rsidRDefault="000221EB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0B4AE1" w:rsidRPr="000221EB" w:rsidRDefault="00D81F93" w:rsidP="00290525">
      <w:pPr>
        <w:pStyle w:val="1"/>
        <w:ind w:right="-169"/>
        <w:jc w:val="center"/>
        <w:rPr>
          <w:b/>
          <w:bCs/>
          <w:sz w:val="28"/>
          <w:szCs w:val="28"/>
        </w:rPr>
      </w:pPr>
      <w:r w:rsidRPr="000221EB">
        <w:rPr>
          <w:b/>
          <w:sz w:val="28"/>
          <w:szCs w:val="28"/>
        </w:rPr>
        <w:t>П</w:t>
      </w:r>
      <w:r w:rsidR="000221EB">
        <w:rPr>
          <w:b/>
          <w:sz w:val="28"/>
          <w:szCs w:val="28"/>
        </w:rPr>
        <w:t xml:space="preserve">еречень </w:t>
      </w:r>
      <w:r w:rsidR="00657248">
        <w:rPr>
          <w:b/>
          <w:sz w:val="28"/>
          <w:szCs w:val="28"/>
        </w:rPr>
        <w:t>имущества</w:t>
      </w:r>
      <w:r w:rsidRPr="000221EB">
        <w:rPr>
          <w:b/>
          <w:sz w:val="28"/>
          <w:szCs w:val="28"/>
        </w:rPr>
        <w:t>,</w:t>
      </w:r>
      <w:r w:rsidR="000221EB">
        <w:rPr>
          <w:b/>
          <w:sz w:val="28"/>
          <w:szCs w:val="28"/>
        </w:rPr>
        <w:br/>
      </w:r>
      <w:r w:rsidR="00C76886" w:rsidRPr="000221EB">
        <w:rPr>
          <w:b/>
          <w:bCs/>
          <w:sz w:val="28"/>
          <w:szCs w:val="28"/>
        </w:rPr>
        <w:t>находящ</w:t>
      </w:r>
      <w:r w:rsidR="00657248">
        <w:rPr>
          <w:b/>
          <w:bCs/>
          <w:sz w:val="28"/>
          <w:szCs w:val="28"/>
        </w:rPr>
        <w:t>егося</w:t>
      </w:r>
      <w:r w:rsidR="00C76886" w:rsidRPr="000221EB">
        <w:rPr>
          <w:b/>
          <w:bCs/>
          <w:sz w:val="28"/>
          <w:szCs w:val="28"/>
        </w:rPr>
        <w:t xml:space="preserve"> в муниципальной собственности</w:t>
      </w:r>
      <w:r w:rsidR="00657248">
        <w:rPr>
          <w:b/>
          <w:bCs/>
          <w:sz w:val="28"/>
          <w:szCs w:val="28"/>
        </w:rPr>
        <w:br/>
      </w:r>
      <w:r w:rsidR="00C76886" w:rsidRPr="000221EB">
        <w:rPr>
          <w:b/>
          <w:bCs/>
          <w:sz w:val="28"/>
          <w:szCs w:val="28"/>
        </w:rPr>
        <w:t>Ярославского муниципального района,</w:t>
      </w:r>
      <w:r w:rsidR="000221EB">
        <w:rPr>
          <w:b/>
          <w:bCs/>
          <w:sz w:val="28"/>
          <w:szCs w:val="28"/>
        </w:rPr>
        <w:t xml:space="preserve"> </w:t>
      </w:r>
      <w:r w:rsidRPr="000221EB">
        <w:rPr>
          <w:b/>
          <w:bCs/>
          <w:sz w:val="28"/>
          <w:szCs w:val="28"/>
        </w:rPr>
        <w:t>передаваем</w:t>
      </w:r>
      <w:r w:rsidR="00657248">
        <w:rPr>
          <w:b/>
          <w:bCs/>
          <w:sz w:val="28"/>
          <w:szCs w:val="28"/>
        </w:rPr>
        <w:t>ого</w:t>
      </w:r>
      <w:r w:rsidRPr="000221EB">
        <w:rPr>
          <w:b/>
          <w:bCs/>
          <w:sz w:val="28"/>
          <w:szCs w:val="28"/>
        </w:rPr>
        <w:t xml:space="preserve"> в муниципальную собственность</w:t>
      </w:r>
      <w:r w:rsidR="00657248">
        <w:rPr>
          <w:b/>
          <w:bCs/>
          <w:sz w:val="28"/>
          <w:szCs w:val="28"/>
        </w:rPr>
        <w:t xml:space="preserve"> </w:t>
      </w:r>
      <w:r w:rsidRPr="000221EB">
        <w:rPr>
          <w:b/>
          <w:bCs/>
          <w:sz w:val="28"/>
          <w:szCs w:val="28"/>
        </w:rPr>
        <w:t>Заволжского сельского поселения</w:t>
      </w:r>
      <w:r w:rsidR="00657248">
        <w:rPr>
          <w:b/>
          <w:bCs/>
          <w:sz w:val="28"/>
          <w:szCs w:val="28"/>
        </w:rPr>
        <w:br/>
        <w:t>Ярославского муниципального района</w:t>
      </w:r>
    </w:p>
    <w:p w:rsidR="00D81F93" w:rsidRPr="000221EB" w:rsidRDefault="00D81F93" w:rsidP="00290525">
      <w:pPr>
        <w:tabs>
          <w:tab w:val="left" w:pos="3828"/>
        </w:tabs>
        <w:rPr>
          <w:b/>
          <w:color w:val="000000"/>
          <w:sz w:val="28"/>
          <w:szCs w:val="28"/>
        </w:rPr>
      </w:pPr>
    </w:p>
    <w:tbl>
      <w:tblPr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417"/>
        <w:gridCol w:w="2268"/>
        <w:gridCol w:w="993"/>
        <w:gridCol w:w="2126"/>
        <w:gridCol w:w="1701"/>
        <w:gridCol w:w="1559"/>
      </w:tblGrid>
      <w:tr w:rsidR="000B4AE1" w:rsidRPr="000221EB" w:rsidTr="00290525">
        <w:tc>
          <w:tcPr>
            <w:tcW w:w="568" w:type="dxa"/>
          </w:tcPr>
          <w:p w:rsidR="000B4AE1" w:rsidRPr="000221EB" w:rsidRDefault="000B4AE1" w:rsidP="00657248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№</w:t>
            </w:r>
          </w:p>
          <w:p w:rsidR="000B4AE1" w:rsidRPr="000221EB" w:rsidRDefault="000B4AE1" w:rsidP="00657248">
            <w:pPr>
              <w:jc w:val="center"/>
              <w:rPr>
                <w:sz w:val="24"/>
                <w:szCs w:val="24"/>
              </w:rPr>
            </w:pPr>
            <w:proofErr w:type="gramStart"/>
            <w:r w:rsidRPr="000221EB">
              <w:rPr>
                <w:sz w:val="24"/>
                <w:szCs w:val="24"/>
              </w:rPr>
              <w:t>п</w:t>
            </w:r>
            <w:proofErr w:type="gramEnd"/>
            <w:r w:rsidR="000221EB" w:rsidRPr="000221EB">
              <w:rPr>
                <w:sz w:val="24"/>
                <w:szCs w:val="24"/>
                <w:lang w:val="en-US"/>
              </w:rPr>
              <w:t>/</w:t>
            </w:r>
            <w:r w:rsidRPr="000221EB">
              <w:rPr>
                <w:sz w:val="24"/>
                <w:szCs w:val="24"/>
              </w:rPr>
              <w:t>п</w:t>
            </w:r>
          </w:p>
        </w:tc>
        <w:tc>
          <w:tcPr>
            <w:tcW w:w="1417" w:type="dxa"/>
            <w:vAlign w:val="center"/>
          </w:tcPr>
          <w:p w:rsidR="000B4AE1" w:rsidRPr="000221EB" w:rsidRDefault="000B4AE1" w:rsidP="00290525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2268" w:type="dxa"/>
            <w:vAlign w:val="center"/>
          </w:tcPr>
          <w:p w:rsidR="000B4AE1" w:rsidRPr="000221EB" w:rsidRDefault="000B4AE1" w:rsidP="00290525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Кадастровый</w:t>
            </w:r>
          </w:p>
          <w:p w:rsidR="000B4AE1" w:rsidRPr="000221EB" w:rsidRDefault="000B4AE1" w:rsidP="00290525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номер</w:t>
            </w:r>
          </w:p>
        </w:tc>
        <w:tc>
          <w:tcPr>
            <w:tcW w:w="993" w:type="dxa"/>
            <w:vAlign w:val="center"/>
          </w:tcPr>
          <w:p w:rsidR="000B4AE1" w:rsidRPr="000221EB" w:rsidRDefault="000B4AE1" w:rsidP="00290525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Площадь,</w:t>
            </w:r>
          </w:p>
          <w:p w:rsidR="000B4AE1" w:rsidRPr="000221EB" w:rsidRDefault="000B4AE1" w:rsidP="00290525">
            <w:pPr>
              <w:jc w:val="center"/>
              <w:rPr>
                <w:sz w:val="24"/>
                <w:szCs w:val="24"/>
              </w:rPr>
            </w:pPr>
            <w:proofErr w:type="spellStart"/>
            <w:r w:rsidRPr="000221EB">
              <w:rPr>
                <w:sz w:val="24"/>
                <w:szCs w:val="24"/>
              </w:rPr>
              <w:t>кв</w:t>
            </w:r>
            <w:proofErr w:type="gramStart"/>
            <w:r w:rsidRPr="000221EB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2126" w:type="dxa"/>
            <w:vAlign w:val="center"/>
          </w:tcPr>
          <w:p w:rsidR="000B4AE1" w:rsidRPr="000221EB" w:rsidRDefault="000B4AE1" w:rsidP="00290525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Категория, вид разрешенного использования</w:t>
            </w:r>
          </w:p>
        </w:tc>
        <w:tc>
          <w:tcPr>
            <w:tcW w:w="1701" w:type="dxa"/>
            <w:vAlign w:val="center"/>
          </w:tcPr>
          <w:p w:rsidR="000B4AE1" w:rsidRPr="000221EB" w:rsidRDefault="000B4AE1" w:rsidP="00290525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Адре</w:t>
            </w:r>
            <w:r w:rsidR="00290525">
              <w:rPr>
                <w:sz w:val="24"/>
                <w:szCs w:val="24"/>
              </w:rPr>
              <w:t>с места нахождения</w:t>
            </w:r>
          </w:p>
        </w:tc>
        <w:tc>
          <w:tcPr>
            <w:tcW w:w="1559" w:type="dxa"/>
            <w:vAlign w:val="center"/>
          </w:tcPr>
          <w:p w:rsidR="000B4AE1" w:rsidRPr="000221EB" w:rsidRDefault="000B4AE1" w:rsidP="00290525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Балансовая стоимость, руб.</w:t>
            </w:r>
          </w:p>
        </w:tc>
      </w:tr>
      <w:tr w:rsidR="00290525" w:rsidRPr="000221EB" w:rsidTr="00290525">
        <w:tc>
          <w:tcPr>
            <w:tcW w:w="568" w:type="dxa"/>
            <w:vAlign w:val="center"/>
          </w:tcPr>
          <w:p w:rsidR="000B4AE1" w:rsidRPr="000221EB" w:rsidRDefault="000B4AE1" w:rsidP="00290525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1</w:t>
            </w:r>
            <w:r w:rsidR="000221EB" w:rsidRPr="000221EB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0B4AE1" w:rsidRPr="000221EB" w:rsidRDefault="000B4AE1" w:rsidP="00290525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2268" w:type="dxa"/>
            <w:vAlign w:val="center"/>
          </w:tcPr>
          <w:p w:rsidR="000B4AE1" w:rsidRPr="000221EB" w:rsidRDefault="000B4AE1" w:rsidP="00DA5D1C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76:17:</w:t>
            </w:r>
            <w:r w:rsidR="00805A1F" w:rsidRPr="000221EB">
              <w:rPr>
                <w:sz w:val="24"/>
                <w:szCs w:val="24"/>
              </w:rPr>
              <w:t>107101:13618</w:t>
            </w:r>
          </w:p>
        </w:tc>
        <w:tc>
          <w:tcPr>
            <w:tcW w:w="993" w:type="dxa"/>
            <w:vAlign w:val="center"/>
          </w:tcPr>
          <w:p w:rsidR="000B4AE1" w:rsidRPr="000221EB" w:rsidRDefault="00805A1F" w:rsidP="00DA5D1C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2044</w:t>
            </w:r>
          </w:p>
        </w:tc>
        <w:tc>
          <w:tcPr>
            <w:tcW w:w="2126" w:type="dxa"/>
          </w:tcPr>
          <w:p w:rsidR="000B4AE1" w:rsidRPr="000221EB" w:rsidRDefault="00657248" w:rsidP="00DA5D1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="000B4AE1" w:rsidRPr="000221EB">
              <w:rPr>
                <w:sz w:val="24"/>
                <w:szCs w:val="24"/>
              </w:rPr>
              <w:t xml:space="preserve">емли населенных пунктов, </w:t>
            </w:r>
            <w:r w:rsidR="00805A1F" w:rsidRPr="000221EB">
              <w:rPr>
                <w:sz w:val="24"/>
                <w:szCs w:val="24"/>
              </w:rPr>
              <w:t>земельные участки (территории) общего пользования</w:t>
            </w:r>
          </w:p>
        </w:tc>
        <w:tc>
          <w:tcPr>
            <w:tcW w:w="1701" w:type="dxa"/>
          </w:tcPr>
          <w:p w:rsidR="000B4AE1" w:rsidRPr="000221EB" w:rsidRDefault="00DF3860" w:rsidP="00DA5D1C">
            <w:pPr>
              <w:jc w:val="both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 xml:space="preserve">150518 Ярославская область, Ярославский р-н, </w:t>
            </w:r>
            <w:proofErr w:type="gramStart"/>
            <w:r w:rsidRPr="000221EB">
              <w:rPr>
                <w:sz w:val="24"/>
                <w:szCs w:val="24"/>
              </w:rPr>
              <w:t>с</w:t>
            </w:r>
            <w:proofErr w:type="gramEnd"/>
            <w:r w:rsidRPr="000221EB">
              <w:rPr>
                <w:sz w:val="24"/>
                <w:szCs w:val="24"/>
              </w:rPr>
              <w:t>/о Пестрецовский, д Мостец</w:t>
            </w:r>
          </w:p>
        </w:tc>
        <w:tc>
          <w:tcPr>
            <w:tcW w:w="1559" w:type="dxa"/>
            <w:vAlign w:val="center"/>
          </w:tcPr>
          <w:p w:rsidR="000B4AE1" w:rsidRPr="000221EB" w:rsidRDefault="00DF3860" w:rsidP="00DA5D1C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316268,12</w:t>
            </w:r>
          </w:p>
        </w:tc>
      </w:tr>
      <w:tr w:rsidR="00290525" w:rsidRPr="000221EB" w:rsidTr="00290525">
        <w:tc>
          <w:tcPr>
            <w:tcW w:w="568" w:type="dxa"/>
            <w:vAlign w:val="center"/>
          </w:tcPr>
          <w:p w:rsidR="006B6D02" w:rsidRPr="000221EB" w:rsidRDefault="006B6D02" w:rsidP="00290525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2</w:t>
            </w:r>
            <w:r w:rsidR="000221EB" w:rsidRPr="000221EB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:rsidR="006B6D02" w:rsidRPr="000221EB" w:rsidRDefault="006B6D02" w:rsidP="00290525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2268" w:type="dxa"/>
            <w:vAlign w:val="center"/>
          </w:tcPr>
          <w:p w:rsidR="006B6D02" w:rsidRPr="000221EB" w:rsidRDefault="006B6D02" w:rsidP="00DA5D1C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76:17:107101:13583</w:t>
            </w:r>
          </w:p>
        </w:tc>
        <w:tc>
          <w:tcPr>
            <w:tcW w:w="993" w:type="dxa"/>
            <w:vAlign w:val="center"/>
          </w:tcPr>
          <w:p w:rsidR="006B6D02" w:rsidRPr="000221EB" w:rsidRDefault="006B6D02" w:rsidP="00DA5D1C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673</w:t>
            </w:r>
          </w:p>
        </w:tc>
        <w:tc>
          <w:tcPr>
            <w:tcW w:w="2126" w:type="dxa"/>
          </w:tcPr>
          <w:p w:rsidR="006B6D02" w:rsidRPr="000221EB" w:rsidRDefault="00657248" w:rsidP="00DA5D1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="006B6D02" w:rsidRPr="000221EB">
              <w:rPr>
                <w:sz w:val="24"/>
                <w:szCs w:val="24"/>
              </w:rPr>
              <w:t>емли населенных пунктов, земельные участки (территории) общего пользования</w:t>
            </w:r>
          </w:p>
        </w:tc>
        <w:tc>
          <w:tcPr>
            <w:tcW w:w="1701" w:type="dxa"/>
          </w:tcPr>
          <w:p w:rsidR="006B6D02" w:rsidRPr="000221EB" w:rsidRDefault="006B6D02" w:rsidP="00DA5D1C">
            <w:pPr>
              <w:jc w:val="both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 xml:space="preserve"> Ярославская область, Ярославский р-н, </w:t>
            </w:r>
            <w:proofErr w:type="gramStart"/>
            <w:r w:rsidRPr="000221EB">
              <w:rPr>
                <w:sz w:val="24"/>
                <w:szCs w:val="24"/>
              </w:rPr>
              <w:t>с</w:t>
            </w:r>
            <w:proofErr w:type="gramEnd"/>
            <w:r w:rsidRPr="000221EB">
              <w:rPr>
                <w:sz w:val="24"/>
                <w:szCs w:val="24"/>
              </w:rPr>
              <w:t>/о Пестрецовский, д Мостец</w:t>
            </w:r>
          </w:p>
        </w:tc>
        <w:tc>
          <w:tcPr>
            <w:tcW w:w="1559" w:type="dxa"/>
            <w:vAlign w:val="center"/>
          </w:tcPr>
          <w:p w:rsidR="006B6D02" w:rsidRPr="000221EB" w:rsidRDefault="006B6D02" w:rsidP="00DA5D1C">
            <w:pPr>
              <w:jc w:val="center"/>
              <w:rPr>
                <w:sz w:val="24"/>
                <w:szCs w:val="24"/>
              </w:rPr>
            </w:pPr>
            <w:r w:rsidRPr="000221EB">
              <w:rPr>
                <w:sz w:val="24"/>
                <w:szCs w:val="24"/>
              </w:rPr>
              <w:t>104133,29</w:t>
            </w:r>
          </w:p>
        </w:tc>
      </w:tr>
    </w:tbl>
    <w:p w:rsidR="000221EB" w:rsidRDefault="000221EB" w:rsidP="008746EB">
      <w:pPr>
        <w:jc w:val="center"/>
        <w:rPr>
          <w:sz w:val="28"/>
        </w:rPr>
        <w:sectPr w:rsidR="000221EB" w:rsidSect="00290525">
          <w:headerReference w:type="even" r:id="rId10"/>
          <w:headerReference w:type="default" r:id="rId11"/>
          <w:pgSz w:w="11906" w:h="16838" w:code="9"/>
          <w:pgMar w:top="539" w:right="566" w:bottom="540" w:left="1134" w:header="720" w:footer="720" w:gutter="0"/>
          <w:cols w:space="720"/>
          <w:titlePg/>
          <w:docGrid w:linePitch="272"/>
        </w:sectPr>
      </w:pPr>
    </w:p>
    <w:p w:rsidR="009445BE" w:rsidRPr="000221EB" w:rsidRDefault="00CE1825" w:rsidP="000221EB">
      <w:pPr>
        <w:jc w:val="center"/>
        <w:rPr>
          <w:b/>
          <w:sz w:val="28"/>
        </w:rPr>
      </w:pPr>
      <w:r w:rsidRPr="000221EB">
        <w:rPr>
          <w:b/>
          <w:sz w:val="28"/>
        </w:rPr>
        <w:lastRenderedPageBreak/>
        <w:t>Пояснительная</w:t>
      </w:r>
      <w:r w:rsidR="00986CB8" w:rsidRPr="000221EB">
        <w:rPr>
          <w:b/>
          <w:sz w:val="28"/>
        </w:rPr>
        <w:t xml:space="preserve"> </w:t>
      </w:r>
      <w:r w:rsidR="00155609" w:rsidRPr="000221EB">
        <w:rPr>
          <w:b/>
          <w:sz w:val="28"/>
        </w:rPr>
        <w:t>записка</w:t>
      </w:r>
    </w:p>
    <w:p w:rsidR="00155609" w:rsidRPr="000221EB" w:rsidRDefault="00155609" w:rsidP="000221EB">
      <w:pPr>
        <w:jc w:val="center"/>
        <w:rPr>
          <w:b/>
          <w:sz w:val="28"/>
        </w:rPr>
      </w:pPr>
      <w:r w:rsidRPr="000221EB">
        <w:rPr>
          <w:b/>
          <w:sz w:val="28"/>
        </w:rPr>
        <w:t xml:space="preserve">к </w:t>
      </w:r>
      <w:r w:rsidR="000221EB" w:rsidRPr="000221EB">
        <w:rPr>
          <w:b/>
          <w:sz w:val="28"/>
        </w:rPr>
        <w:t xml:space="preserve">проекту </w:t>
      </w:r>
      <w:r w:rsidRPr="000221EB">
        <w:rPr>
          <w:b/>
          <w:sz w:val="28"/>
        </w:rPr>
        <w:t>решени</w:t>
      </w:r>
      <w:r w:rsidR="000221EB" w:rsidRPr="000221EB">
        <w:rPr>
          <w:b/>
          <w:sz w:val="28"/>
        </w:rPr>
        <w:t>я</w:t>
      </w:r>
      <w:r w:rsidR="009445BE" w:rsidRPr="000221EB">
        <w:rPr>
          <w:b/>
          <w:sz w:val="28"/>
        </w:rPr>
        <w:t xml:space="preserve"> </w:t>
      </w:r>
      <w:r w:rsidRPr="000221EB">
        <w:rPr>
          <w:b/>
          <w:sz w:val="28"/>
        </w:rPr>
        <w:t>Муниципального Совета ЯМР</w:t>
      </w:r>
    </w:p>
    <w:p w:rsidR="00D55E91" w:rsidRPr="000221EB" w:rsidRDefault="00D55E91" w:rsidP="000221EB">
      <w:pPr>
        <w:pStyle w:val="5"/>
        <w:ind w:left="0" w:right="-252"/>
        <w:jc w:val="center"/>
        <w:rPr>
          <w:sz w:val="28"/>
        </w:rPr>
      </w:pPr>
      <w:r w:rsidRPr="000221EB">
        <w:rPr>
          <w:sz w:val="28"/>
        </w:rPr>
        <w:t>«</w:t>
      </w:r>
      <w:r w:rsidR="00986CB8" w:rsidRPr="000221EB">
        <w:rPr>
          <w:sz w:val="28"/>
        </w:rPr>
        <w:t>О передаче земельных участков</w:t>
      </w:r>
      <w:r w:rsidRPr="000221EB">
        <w:rPr>
          <w:sz w:val="28"/>
        </w:rPr>
        <w:t xml:space="preserve"> в</w:t>
      </w:r>
      <w:r w:rsidR="00986CB8" w:rsidRPr="000221EB">
        <w:rPr>
          <w:sz w:val="28"/>
        </w:rPr>
        <w:t xml:space="preserve"> муниципальную</w:t>
      </w:r>
      <w:r w:rsidRPr="000221EB">
        <w:rPr>
          <w:sz w:val="28"/>
        </w:rPr>
        <w:t xml:space="preserve"> собственность </w:t>
      </w:r>
      <w:r w:rsidR="00986CB8" w:rsidRPr="000221EB">
        <w:rPr>
          <w:sz w:val="28"/>
        </w:rPr>
        <w:t xml:space="preserve">Заволжского сельского поселения </w:t>
      </w:r>
      <w:r w:rsidRPr="000221EB">
        <w:rPr>
          <w:sz w:val="28"/>
        </w:rPr>
        <w:t>Ярославского муниципального района»</w:t>
      </w:r>
    </w:p>
    <w:p w:rsidR="00155609" w:rsidRDefault="00155609" w:rsidP="000221EB">
      <w:pPr>
        <w:pStyle w:val="5"/>
        <w:ind w:left="0" w:right="-252"/>
        <w:jc w:val="center"/>
        <w:rPr>
          <w:bCs w:val="0"/>
          <w:sz w:val="28"/>
          <w:szCs w:val="26"/>
        </w:rPr>
      </w:pPr>
    </w:p>
    <w:p w:rsidR="000B762A" w:rsidRDefault="000B762A" w:rsidP="000221EB">
      <w:pPr>
        <w:jc w:val="both"/>
        <w:rPr>
          <w:sz w:val="28"/>
          <w:szCs w:val="28"/>
        </w:rPr>
      </w:pPr>
    </w:p>
    <w:p w:rsidR="008D61DA" w:rsidRDefault="008D61DA" w:rsidP="000221E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Земельные участки с кадаст</w:t>
      </w:r>
      <w:r w:rsidR="006B6D02">
        <w:rPr>
          <w:sz w:val="28"/>
          <w:szCs w:val="28"/>
        </w:rPr>
        <w:t>ровыми номерами 76:17:107101:13618 и 76:17:107101:13583</w:t>
      </w:r>
      <w:r w:rsidR="000A0B60">
        <w:rPr>
          <w:sz w:val="28"/>
          <w:szCs w:val="28"/>
        </w:rPr>
        <w:t xml:space="preserve"> зарегистрированы в муниципальную собственность Ярославского района на основании договора мены земельными участками</w:t>
      </w:r>
      <w:r>
        <w:rPr>
          <w:sz w:val="28"/>
          <w:szCs w:val="28"/>
        </w:rPr>
        <w:t xml:space="preserve"> для</w:t>
      </w:r>
      <w:r w:rsidR="000221EB">
        <w:rPr>
          <w:sz w:val="28"/>
          <w:szCs w:val="28"/>
        </w:rPr>
        <w:t> </w:t>
      </w:r>
      <w:r>
        <w:rPr>
          <w:sz w:val="28"/>
          <w:szCs w:val="28"/>
        </w:rPr>
        <w:t>размещения объектов улично-дорожной сети в границах населенных пунктов.</w:t>
      </w:r>
    </w:p>
    <w:p w:rsidR="008D61DA" w:rsidRDefault="008D61DA" w:rsidP="000221E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настоящее время предлагаемые к передаче земельные участки находятся в</w:t>
      </w:r>
      <w:r w:rsidR="000221EB">
        <w:rPr>
          <w:sz w:val="28"/>
          <w:szCs w:val="28"/>
        </w:rPr>
        <w:t> </w:t>
      </w:r>
      <w:r>
        <w:rPr>
          <w:sz w:val="28"/>
          <w:szCs w:val="28"/>
        </w:rPr>
        <w:t xml:space="preserve">муниципальной собственности Ярославского муниципального района. </w:t>
      </w:r>
    </w:p>
    <w:p w:rsidR="000B762A" w:rsidRDefault="006B6D02" w:rsidP="000221EB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На основании обращения депутата Муниципального Совета Ярославского муниципального района Победоносцевой </w:t>
      </w:r>
      <w:r w:rsidR="000221EB">
        <w:rPr>
          <w:sz w:val="28"/>
          <w:szCs w:val="28"/>
        </w:rPr>
        <w:t xml:space="preserve">О.В. </w:t>
      </w:r>
      <w:r>
        <w:rPr>
          <w:sz w:val="28"/>
          <w:szCs w:val="28"/>
        </w:rPr>
        <w:t>от 09.03.2023 № 8, в</w:t>
      </w:r>
      <w:r w:rsidR="000B762A" w:rsidRPr="000B762A">
        <w:rPr>
          <w:sz w:val="28"/>
          <w:szCs w:val="28"/>
        </w:rPr>
        <w:t xml:space="preserve"> соответствии с</w:t>
      </w:r>
      <w:r w:rsidR="000221EB">
        <w:rPr>
          <w:sz w:val="28"/>
          <w:szCs w:val="28"/>
        </w:rPr>
        <w:t> </w:t>
      </w:r>
      <w:r w:rsidR="000B762A" w:rsidRPr="000B762A">
        <w:rPr>
          <w:sz w:val="28"/>
          <w:szCs w:val="28"/>
        </w:rPr>
        <w:t>Федеральным законом от 6 октябр</w:t>
      </w:r>
      <w:r>
        <w:rPr>
          <w:sz w:val="28"/>
          <w:szCs w:val="28"/>
        </w:rPr>
        <w:t>я 2003 года</w:t>
      </w:r>
      <w:r w:rsidR="000B762A" w:rsidRPr="000B762A">
        <w:rPr>
          <w:sz w:val="28"/>
          <w:szCs w:val="28"/>
        </w:rPr>
        <w:t xml:space="preserve"> № 131-ФЗ «Об общих принципах организации местного само</w:t>
      </w:r>
      <w:r>
        <w:rPr>
          <w:sz w:val="28"/>
          <w:szCs w:val="28"/>
        </w:rPr>
        <w:t>управления</w:t>
      </w:r>
      <w:r w:rsidR="000B762A" w:rsidRPr="000B762A">
        <w:rPr>
          <w:sz w:val="28"/>
          <w:szCs w:val="28"/>
        </w:rPr>
        <w:t xml:space="preserve"> в Российской Федерации», </w:t>
      </w:r>
      <w:r w:rsidR="000221EB">
        <w:rPr>
          <w:sz w:val="28"/>
          <w:szCs w:val="28"/>
        </w:rPr>
        <w:t>З</w:t>
      </w:r>
      <w:r w:rsidR="000B762A" w:rsidRPr="000B762A">
        <w:rPr>
          <w:sz w:val="28"/>
          <w:szCs w:val="28"/>
        </w:rPr>
        <w:t xml:space="preserve">аконом Ярославской области от 30 июня 2014 г. № 36-з </w:t>
      </w:r>
      <w:r w:rsidR="000221EB">
        <w:rPr>
          <w:sz w:val="28"/>
          <w:szCs w:val="28"/>
        </w:rPr>
        <w:t>«</w:t>
      </w:r>
      <w:r w:rsidR="000B762A" w:rsidRPr="000B762A">
        <w:rPr>
          <w:sz w:val="28"/>
          <w:szCs w:val="28"/>
        </w:rPr>
        <w:t>О вопросах местного значения сельских поселений на территории Ярославской области</w:t>
      </w:r>
      <w:r w:rsidR="000221EB">
        <w:rPr>
          <w:sz w:val="28"/>
          <w:szCs w:val="28"/>
        </w:rPr>
        <w:t>»</w:t>
      </w:r>
      <w:r w:rsidR="000B762A" w:rsidRPr="000B762A">
        <w:rPr>
          <w:sz w:val="28"/>
          <w:szCs w:val="28"/>
        </w:rPr>
        <w:t xml:space="preserve"> дорожная деятельность в отношении автомобильных дорог</w:t>
      </w:r>
      <w:proofErr w:type="gramEnd"/>
      <w:r w:rsidR="000B762A" w:rsidRPr="000B762A">
        <w:rPr>
          <w:sz w:val="28"/>
          <w:szCs w:val="28"/>
        </w:rPr>
        <w:t xml:space="preserve"> местного значения в границах населенных пунктов поселения относится </w:t>
      </w:r>
      <w:r w:rsidR="000B762A">
        <w:rPr>
          <w:sz w:val="28"/>
          <w:szCs w:val="28"/>
        </w:rPr>
        <w:t>к</w:t>
      </w:r>
      <w:r w:rsidR="000B762A" w:rsidRPr="000B762A">
        <w:rPr>
          <w:sz w:val="28"/>
          <w:szCs w:val="28"/>
        </w:rPr>
        <w:t xml:space="preserve"> вопросам местного значения сельского поселения</w:t>
      </w:r>
      <w:r w:rsidR="000B762A">
        <w:rPr>
          <w:sz w:val="28"/>
          <w:szCs w:val="28"/>
        </w:rPr>
        <w:t>.</w:t>
      </w:r>
    </w:p>
    <w:p w:rsidR="000B762A" w:rsidRPr="000B762A" w:rsidRDefault="000B762A" w:rsidP="000221EB">
      <w:pPr>
        <w:jc w:val="both"/>
        <w:rPr>
          <w:sz w:val="28"/>
          <w:szCs w:val="28"/>
        </w:rPr>
      </w:pPr>
    </w:p>
    <w:p w:rsidR="000B762A" w:rsidRDefault="000B762A" w:rsidP="000221EB">
      <w:pPr>
        <w:jc w:val="both"/>
        <w:rPr>
          <w:sz w:val="28"/>
          <w:szCs w:val="28"/>
        </w:rPr>
      </w:pPr>
    </w:p>
    <w:p w:rsidR="00847925" w:rsidRDefault="006B6D02" w:rsidP="000221EB">
      <w:pPr>
        <w:pStyle w:val="31"/>
        <w:tabs>
          <w:tab w:val="left" w:pos="8080"/>
        </w:tabs>
        <w:ind w:left="0"/>
      </w:pPr>
      <w:r>
        <w:t>Начальник УГИЗО</w:t>
      </w:r>
      <w:r w:rsidR="000221EB">
        <w:tab/>
      </w:r>
      <w:r>
        <w:t>М.Н.</w:t>
      </w:r>
      <w:r w:rsidR="000221EB">
        <w:t xml:space="preserve"> </w:t>
      </w:r>
      <w:r>
        <w:t>Павлушин</w:t>
      </w:r>
      <w:r w:rsidR="00155609">
        <w:t xml:space="preserve">   </w:t>
      </w:r>
    </w:p>
    <w:sectPr w:rsidR="00847925" w:rsidSect="000B762A">
      <w:pgSz w:w="11906" w:h="16838" w:code="9"/>
      <w:pgMar w:top="539" w:right="707" w:bottom="540" w:left="1134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21EB" w:rsidRDefault="000221EB" w:rsidP="001D5797">
      <w:pPr>
        <w:pStyle w:val="21"/>
      </w:pPr>
      <w:r>
        <w:separator/>
      </w:r>
    </w:p>
  </w:endnote>
  <w:endnote w:type="continuationSeparator" w:id="0">
    <w:p w:rsidR="000221EB" w:rsidRDefault="000221EB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21EB" w:rsidRDefault="000221EB" w:rsidP="001D5797">
      <w:pPr>
        <w:pStyle w:val="21"/>
      </w:pPr>
      <w:r>
        <w:separator/>
      </w:r>
    </w:p>
  </w:footnote>
  <w:footnote w:type="continuationSeparator" w:id="0">
    <w:p w:rsidR="000221EB" w:rsidRDefault="000221EB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1EB" w:rsidRDefault="000221EB" w:rsidP="003815E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0221EB" w:rsidRDefault="000221E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1EB" w:rsidRDefault="000221EB" w:rsidP="003815E8">
    <w:pPr>
      <w:pStyle w:val="a7"/>
      <w:framePr w:wrap="around" w:vAnchor="text" w:hAnchor="margin" w:xAlign="center" w:y="1"/>
      <w:rPr>
        <w:rStyle w:val="a9"/>
      </w:rPr>
    </w:pPr>
  </w:p>
  <w:p w:rsidR="000221EB" w:rsidRDefault="000221EB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C405FDC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C82DA5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221EB"/>
    <w:rsid w:val="00032983"/>
    <w:rsid w:val="000508CA"/>
    <w:rsid w:val="000544B7"/>
    <w:rsid w:val="00064EDE"/>
    <w:rsid w:val="00065CF9"/>
    <w:rsid w:val="0008339B"/>
    <w:rsid w:val="000869E1"/>
    <w:rsid w:val="000A0B60"/>
    <w:rsid w:val="000A2403"/>
    <w:rsid w:val="000B4AE1"/>
    <w:rsid w:val="000B762A"/>
    <w:rsid w:val="000C5B8C"/>
    <w:rsid w:val="000E2687"/>
    <w:rsid w:val="000E39A3"/>
    <w:rsid w:val="000F091A"/>
    <w:rsid w:val="000F3220"/>
    <w:rsid w:val="00103E1F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0FD1"/>
    <w:rsid w:val="001D5797"/>
    <w:rsid w:val="001E7C4C"/>
    <w:rsid w:val="001F125E"/>
    <w:rsid w:val="001F3DE8"/>
    <w:rsid w:val="0020757C"/>
    <w:rsid w:val="002137E3"/>
    <w:rsid w:val="00220DAB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5150"/>
    <w:rsid w:val="002771E9"/>
    <w:rsid w:val="0027749E"/>
    <w:rsid w:val="00290525"/>
    <w:rsid w:val="00294FF3"/>
    <w:rsid w:val="00295CBC"/>
    <w:rsid w:val="002A78C2"/>
    <w:rsid w:val="002B038B"/>
    <w:rsid w:val="002C064C"/>
    <w:rsid w:val="002D341C"/>
    <w:rsid w:val="002E19C0"/>
    <w:rsid w:val="002E3406"/>
    <w:rsid w:val="002F0C7D"/>
    <w:rsid w:val="003102CD"/>
    <w:rsid w:val="003125CC"/>
    <w:rsid w:val="0033710F"/>
    <w:rsid w:val="0034421D"/>
    <w:rsid w:val="00355B43"/>
    <w:rsid w:val="003648A7"/>
    <w:rsid w:val="00370789"/>
    <w:rsid w:val="00370F8A"/>
    <w:rsid w:val="003815E8"/>
    <w:rsid w:val="003875F6"/>
    <w:rsid w:val="0039281F"/>
    <w:rsid w:val="00396946"/>
    <w:rsid w:val="00397959"/>
    <w:rsid w:val="003A06B7"/>
    <w:rsid w:val="003A2186"/>
    <w:rsid w:val="003A28CA"/>
    <w:rsid w:val="003A5887"/>
    <w:rsid w:val="003B2B0E"/>
    <w:rsid w:val="003C23F7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589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33B65"/>
    <w:rsid w:val="00537895"/>
    <w:rsid w:val="00542C6D"/>
    <w:rsid w:val="005816F4"/>
    <w:rsid w:val="00585D76"/>
    <w:rsid w:val="00585FFC"/>
    <w:rsid w:val="0058775F"/>
    <w:rsid w:val="0059764A"/>
    <w:rsid w:val="005B05E8"/>
    <w:rsid w:val="005B16F1"/>
    <w:rsid w:val="005B5558"/>
    <w:rsid w:val="005C12F9"/>
    <w:rsid w:val="005C4F7B"/>
    <w:rsid w:val="005D6913"/>
    <w:rsid w:val="005E496B"/>
    <w:rsid w:val="005E4A95"/>
    <w:rsid w:val="005E76C8"/>
    <w:rsid w:val="005F059D"/>
    <w:rsid w:val="005F6E7B"/>
    <w:rsid w:val="00605E28"/>
    <w:rsid w:val="0061150A"/>
    <w:rsid w:val="0061677B"/>
    <w:rsid w:val="006172E9"/>
    <w:rsid w:val="00623D5D"/>
    <w:rsid w:val="0062708B"/>
    <w:rsid w:val="00627311"/>
    <w:rsid w:val="00627E97"/>
    <w:rsid w:val="00643035"/>
    <w:rsid w:val="0065613E"/>
    <w:rsid w:val="00657248"/>
    <w:rsid w:val="006622CF"/>
    <w:rsid w:val="00662F96"/>
    <w:rsid w:val="00663E73"/>
    <w:rsid w:val="006643B6"/>
    <w:rsid w:val="00670965"/>
    <w:rsid w:val="006834B9"/>
    <w:rsid w:val="00685119"/>
    <w:rsid w:val="00694D7A"/>
    <w:rsid w:val="00696870"/>
    <w:rsid w:val="006979F5"/>
    <w:rsid w:val="006A7C41"/>
    <w:rsid w:val="006B105C"/>
    <w:rsid w:val="006B6D02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21E7"/>
    <w:rsid w:val="007667FE"/>
    <w:rsid w:val="007862C4"/>
    <w:rsid w:val="007872BF"/>
    <w:rsid w:val="007901AC"/>
    <w:rsid w:val="00797DE2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7F74D3"/>
    <w:rsid w:val="008019BB"/>
    <w:rsid w:val="00805A1F"/>
    <w:rsid w:val="00805B7D"/>
    <w:rsid w:val="00805D0A"/>
    <w:rsid w:val="00811963"/>
    <w:rsid w:val="00825198"/>
    <w:rsid w:val="00831BB3"/>
    <w:rsid w:val="0083213A"/>
    <w:rsid w:val="00844A4D"/>
    <w:rsid w:val="00847925"/>
    <w:rsid w:val="0085290E"/>
    <w:rsid w:val="00854B18"/>
    <w:rsid w:val="008611B5"/>
    <w:rsid w:val="008651F3"/>
    <w:rsid w:val="008746EB"/>
    <w:rsid w:val="00877389"/>
    <w:rsid w:val="008819DE"/>
    <w:rsid w:val="00883C77"/>
    <w:rsid w:val="00883FE0"/>
    <w:rsid w:val="00892786"/>
    <w:rsid w:val="008A6AB0"/>
    <w:rsid w:val="008B39A8"/>
    <w:rsid w:val="008B55EF"/>
    <w:rsid w:val="008D1B6C"/>
    <w:rsid w:val="008D4CEE"/>
    <w:rsid w:val="008D61DA"/>
    <w:rsid w:val="008E04C2"/>
    <w:rsid w:val="008E508C"/>
    <w:rsid w:val="008E6C27"/>
    <w:rsid w:val="00900440"/>
    <w:rsid w:val="00902B8A"/>
    <w:rsid w:val="00903492"/>
    <w:rsid w:val="009102B8"/>
    <w:rsid w:val="009117CC"/>
    <w:rsid w:val="009121B3"/>
    <w:rsid w:val="00912D2E"/>
    <w:rsid w:val="00915F33"/>
    <w:rsid w:val="009242DF"/>
    <w:rsid w:val="00925621"/>
    <w:rsid w:val="00936DBF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0B95"/>
    <w:rsid w:val="00981583"/>
    <w:rsid w:val="00986CB8"/>
    <w:rsid w:val="009919D4"/>
    <w:rsid w:val="00995D68"/>
    <w:rsid w:val="009B234D"/>
    <w:rsid w:val="009B4F70"/>
    <w:rsid w:val="009B504D"/>
    <w:rsid w:val="009D19D3"/>
    <w:rsid w:val="009D4BCF"/>
    <w:rsid w:val="009D549E"/>
    <w:rsid w:val="009D625D"/>
    <w:rsid w:val="00A02673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37E20"/>
    <w:rsid w:val="00A52F30"/>
    <w:rsid w:val="00A540C4"/>
    <w:rsid w:val="00A6434A"/>
    <w:rsid w:val="00A659EA"/>
    <w:rsid w:val="00A6692F"/>
    <w:rsid w:val="00A707F2"/>
    <w:rsid w:val="00A70963"/>
    <w:rsid w:val="00A7221B"/>
    <w:rsid w:val="00A745F1"/>
    <w:rsid w:val="00A8375B"/>
    <w:rsid w:val="00A86C68"/>
    <w:rsid w:val="00A87CDC"/>
    <w:rsid w:val="00A944A3"/>
    <w:rsid w:val="00AA553A"/>
    <w:rsid w:val="00AB77E4"/>
    <w:rsid w:val="00AC1FA2"/>
    <w:rsid w:val="00AD2684"/>
    <w:rsid w:val="00AD4112"/>
    <w:rsid w:val="00AD70F6"/>
    <w:rsid w:val="00AE2B63"/>
    <w:rsid w:val="00AE4716"/>
    <w:rsid w:val="00B015E3"/>
    <w:rsid w:val="00B05B20"/>
    <w:rsid w:val="00B05F48"/>
    <w:rsid w:val="00B13D75"/>
    <w:rsid w:val="00B15E41"/>
    <w:rsid w:val="00B163CC"/>
    <w:rsid w:val="00B1793B"/>
    <w:rsid w:val="00B24859"/>
    <w:rsid w:val="00B315AF"/>
    <w:rsid w:val="00B32FD5"/>
    <w:rsid w:val="00B47D63"/>
    <w:rsid w:val="00B51058"/>
    <w:rsid w:val="00B518C7"/>
    <w:rsid w:val="00B54701"/>
    <w:rsid w:val="00B63386"/>
    <w:rsid w:val="00B64AC5"/>
    <w:rsid w:val="00B80CC0"/>
    <w:rsid w:val="00B80E6D"/>
    <w:rsid w:val="00B82074"/>
    <w:rsid w:val="00B856E6"/>
    <w:rsid w:val="00B86CB2"/>
    <w:rsid w:val="00B949DC"/>
    <w:rsid w:val="00B9769E"/>
    <w:rsid w:val="00B979B7"/>
    <w:rsid w:val="00BA03DC"/>
    <w:rsid w:val="00BB58EB"/>
    <w:rsid w:val="00BC0EAF"/>
    <w:rsid w:val="00BC5817"/>
    <w:rsid w:val="00BC614F"/>
    <w:rsid w:val="00BD0BA2"/>
    <w:rsid w:val="00BD1973"/>
    <w:rsid w:val="00BE0D81"/>
    <w:rsid w:val="00BF4A97"/>
    <w:rsid w:val="00BF4B2E"/>
    <w:rsid w:val="00C0557E"/>
    <w:rsid w:val="00C121F0"/>
    <w:rsid w:val="00C14FF3"/>
    <w:rsid w:val="00C15524"/>
    <w:rsid w:val="00C211BF"/>
    <w:rsid w:val="00C414BF"/>
    <w:rsid w:val="00C54E79"/>
    <w:rsid w:val="00C579A9"/>
    <w:rsid w:val="00C64243"/>
    <w:rsid w:val="00C6748B"/>
    <w:rsid w:val="00C73F90"/>
    <w:rsid w:val="00C761B2"/>
    <w:rsid w:val="00C76886"/>
    <w:rsid w:val="00C81EAF"/>
    <w:rsid w:val="00C926E7"/>
    <w:rsid w:val="00CA0944"/>
    <w:rsid w:val="00CA4351"/>
    <w:rsid w:val="00CA435E"/>
    <w:rsid w:val="00CB374F"/>
    <w:rsid w:val="00CB5812"/>
    <w:rsid w:val="00CB6A1B"/>
    <w:rsid w:val="00CB7209"/>
    <w:rsid w:val="00CC36DB"/>
    <w:rsid w:val="00CC3C44"/>
    <w:rsid w:val="00CC602D"/>
    <w:rsid w:val="00CD15D8"/>
    <w:rsid w:val="00CD2E81"/>
    <w:rsid w:val="00CD3FF3"/>
    <w:rsid w:val="00CD4E95"/>
    <w:rsid w:val="00CE1825"/>
    <w:rsid w:val="00CF458B"/>
    <w:rsid w:val="00D03888"/>
    <w:rsid w:val="00D04BB4"/>
    <w:rsid w:val="00D121C5"/>
    <w:rsid w:val="00D1327A"/>
    <w:rsid w:val="00D144AD"/>
    <w:rsid w:val="00D14F1C"/>
    <w:rsid w:val="00D27BBD"/>
    <w:rsid w:val="00D32264"/>
    <w:rsid w:val="00D3649A"/>
    <w:rsid w:val="00D41320"/>
    <w:rsid w:val="00D45599"/>
    <w:rsid w:val="00D466CB"/>
    <w:rsid w:val="00D46E0F"/>
    <w:rsid w:val="00D52442"/>
    <w:rsid w:val="00D5281B"/>
    <w:rsid w:val="00D55E91"/>
    <w:rsid w:val="00D6000C"/>
    <w:rsid w:val="00D624D8"/>
    <w:rsid w:val="00D65108"/>
    <w:rsid w:val="00D81385"/>
    <w:rsid w:val="00D81F93"/>
    <w:rsid w:val="00D8323C"/>
    <w:rsid w:val="00D9154C"/>
    <w:rsid w:val="00D96CDA"/>
    <w:rsid w:val="00DA0F85"/>
    <w:rsid w:val="00DA385B"/>
    <w:rsid w:val="00DA52D6"/>
    <w:rsid w:val="00DA5D1C"/>
    <w:rsid w:val="00DA67A7"/>
    <w:rsid w:val="00DA6903"/>
    <w:rsid w:val="00DB0DBA"/>
    <w:rsid w:val="00DB1954"/>
    <w:rsid w:val="00DC637A"/>
    <w:rsid w:val="00DC6E7E"/>
    <w:rsid w:val="00DD12C8"/>
    <w:rsid w:val="00DD4845"/>
    <w:rsid w:val="00DE27FB"/>
    <w:rsid w:val="00DE2A3A"/>
    <w:rsid w:val="00DE434E"/>
    <w:rsid w:val="00DF1986"/>
    <w:rsid w:val="00DF1D73"/>
    <w:rsid w:val="00DF357C"/>
    <w:rsid w:val="00DF3860"/>
    <w:rsid w:val="00DF3E3D"/>
    <w:rsid w:val="00E0553E"/>
    <w:rsid w:val="00E06DC4"/>
    <w:rsid w:val="00E15B2E"/>
    <w:rsid w:val="00E24CF8"/>
    <w:rsid w:val="00E25F0A"/>
    <w:rsid w:val="00E4043F"/>
    <w:rsid w:val="00E46D46"/>
    <w:rsid w:val="00E6252C"/>
    <w:rsid w:val="00E671C7"/>
    <w:rsid w:val="00E77E07"/>
    <w:rsid w:val="00E82D40"/>
    <w:rsid w:val="00E9446E"/>
    <w:rsid w:val="00E94E04"/>
    <w:rsid w:val="00EA039C"/>
    <w:rsid w:val="00EA5E76"/>
    <w:rsid w:val="00EA6F2A"/>
    <w:rsid w:val="00EB283C"/>
    <w:rsid w:val="00EB2D07"/>
    <w:rsid w:val="00ED6B10"/>
    <w:rsid w:val="00ED6C9A"/>
    <w:rsid w:val="00EE55BC"/>
    <w:rsid w:val="00F0077D"/>
    <w:rsid w:val="00F17D12"/>
    <w:rsid w:val="00F24FE5"/>
    <w:rsid w:val="00F2518C"/>
    <w:rsid w:val="00F277D5"/>
    <w:rsid w:val="00F27EFB"/>
    <w:rsid w:val="00F30BC5"/>
    <w:rsid w:val="00F461C2"/>
    <w:rsid w:val="00F66376"/>
    <w:rsid w:val="00F71C10"/>
    <w:rsid w:val="00F71CC5"/>
    <w:rsid w:val="00F7744D"/>
    <w:rsid w:val="00F8209A"/>
    <w:rsid w:val="00F944B5"/>
    <w:rsid w:val="00FB7B6F"/>
    <w:rsid w:val="00FC0043"/>
    <w:rsid w:val="00FC3265"/>
    <w:rsid w:val="00FD11A8"/>
    <w:rsid w:val="00FD2B39"/>
    <w:rsid w:val="00FD627B"/>
    <w:rsid w:val="00FE304D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9F66CD-5FF1-4E64-82B5-69A9335BD5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51F1B35A</Template>
  <TotalTime>1782</TotalTime>
  <Pages>4</Pages>
  <Words>494</Words>
  <Characters>3850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Килипченко Олег Юрьевич</cp:lastModifiedBy>
  <cp:revision>101</cp:revision>
  <cp:lastPrinted>2020-01-16T12:12:00Z</cp:lastPrinted>
  <dcterms:created xsi:type="dcterms:W3CDTF">2017-06-02T13:04:00Z</dcterms:created>
  <dcterms:modified xsi:type="dcterms:W3CDTF">2023-04-12T13:51:00Z</dcterms:modified>
</cp:coreProperties>
</file>